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902" w:rsidRDefault="007962B2">
      <w:pPr>
        <w:pStyle w:val="NoSpacing"/>
        <w:ind w:left="720"/>
      </w:pPr>
      <w:r>
        <w:t>H O L I D A Y     R E Q U E S T    F O R M</w:t>
      </w:r>
    </w:p>
    <w:p w:rsidR="00641902" w:rsidRDefault="00641902">
      <w:pPr>
        <w:pStyle w:val="NoSpacing"/>
        <w:ind w:left="720"/>
      </w:pPr>
    </w:p>
    <w:p w:rsidR="00641902" w:rsidRDefault="00641902">
      <w:pPr>
        <w:pStyle w:val="NoSpacing"/>
        <w:ind w:left="720"/>
      </w:pPr>
    </w:p>
    <w:p w:rsidR="00493766" w:rsidRPr="008C135C" w:rsidRDefault="00493766" w:rsidP="00493766">
      <w:pPr>
        <w:rPr>
          <w:color w:val="auto"/>
          <w:kern w:val="0"/>
          <w:sz w:val="24"/>
          <w:szCs w:val="24"/>
        </w:rPr>
      </w:pPr>
      <w:r w:rsidRPr="008C135C">
        <w:rPr>
          <w:color w:val="auto"/>
          <w:kern w:val="0"/>
          <w:sz w:val="24"/>
          <w:szCs w:val="24"/>
        </w:rPr>
        <w:t>Our Ref   NG/JS</w:t>
      </w:r>
    </w:p>
    <w:p w:rsidR="00493766" w:rsidRPr="008C135C" w:rsidRDefault="00493766" w:rsidP="00493766">
      <w:pPr>
        <w:rPr>
          <w:color w:val="auto"/>
          <w:kern w:val="0"/>
          <w:sz w:val="24"/>
          <w:szCs w:val="24"/>
        </w:rPr>
      </w:pPr>
    </w:p>
    <w:p w:rsidR="000710DB" w:rsidRDefault="000710DB" w:rsidP="00493766">
      <w:pPr>
        <w:rPr>
          <w:color w:val="auto"/>
          <w:kern w:val="0"/>
          <w:sz w:val="24"/>
          <w:szCs w:val="24"/>
        </w:rPr>
      </w:pPr>
    </w:p>
    <w:p w:rsidR="009410C2" w:rsidRDefault="00FF6163" w:rsidP="00493766">
      <w:pPr>
        <w:rPr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t>Holiday Request in term time due to exceptional circumstances</w:t>
      </w:r>
    </w:p>
    <w:p w:rsidR="00FF6163" w:rsidRDefault="00FF6163" w:rsidP="00493766">
      <w:pPr>
        <w:rPr>
          <w:color w:val="auto"/>
          <w:kern w:val="0"/>
          <w:sz w:val="24"/>
          <w:szCs w:val="24"/>
        </w:rPr>
      </w:pPr>
    </w:p>
    <w:p w:rsidR="00FF6163" w:rsidRDefault="00FF6163" w:rsidP="00493766">
      <w:pPr>
        <w:rPr>
          <w:color w:val="auto"/>
          <w:kern w:val="0"/>
          <w:sz w:val="24"/>
          <w:szCs w:val="24"/>
        </w:rPr>
      </w:pPr>
    </w:p>
    <w:p w:rsidR="00FF6163" w:rsidRDefault="00FF6163" w:rsidP="00493766">
      <w:pPr>
        <w:rPr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t xml:space="preserve">Parents should be aware that any absence </w:t>
      </w:r>
      <w:proofErr w:type="gramStart"/>
      <w:r>
        <w:rPr>
          <w:color w:val="auto"/>
          <w:kern w:val="0"/>
          <w:sz w:val="24"/>
          <w:szCs w:val="24"/>
        </w:rPr>
        <w:t>from  the</w:t>
      </w:r>
      <w:proofErr w:type="gramEnd"/>
      <w:r>
        <w:rPr>
          <w:color w:val="auto"/>
          <w:kern w:val="0"/>
          <w:sz w:val="24"/>
          <w:szCs w:val="24"/>
        </w:rPr>
        <w:t xml:space="preserve"> Academy, for whatever reason, would have a damaging effect on the </w:t>
      </w:r>
      <w:r w:rsidR="003613B5">
        <w:rPr>
          <w:color w:val="auto"/>
          <w:kern w:val="0"/>
          <w:sz w:val="24"/>
          <w:szCs w:val="24"/>
        </w:rPr>
        <w:t>c</w:t>
      </w:r>
      <w:r>
        <w:rPr>
          <w:color w:val="auto"/>
          <w:kern w:val="0"/>
          <w:sz w:val="24"/>
          <w:szCs w:val="24"/>
        </w:rPr>
        <w:t>hild’s learning and progress.</w:t>
      </w:r>
    </w:p>
    <w:p w:rsidR="00FF6163" w:rsidRDefault="00FF6163" w:rsidP="00493766">
      <w:pPr>
        <w:rPr>
          <w:color w:val="auto"/>
          <w:kern w:val="0"/>
          <w:sz w:val="24"/>
          <w:szCs w:val="24"/>
        </w:rPr>
      </w:pPr>
    </w:p>
    <w:p w:rsidR="00FF6163" w:rsidRDefault="00FF6163" w:rsidP="00493766">
      <w:pPr>
        <w:rPr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t xml:space="preserve">Only in exceptional circumstances (see the reverse of this form) should parents apply for their </w:t>
      </w:r>
      <w:r w:rsidR="003613B5">
        <w:rPr>
          <w:color w:val="auto"/>
          <w:kern w:val="0"/>
          <w:sz w:val="24"/>
          <w:szCs w:val="24"/>
        </w:rPr>
        <w:t>c</w:t>
      </w:r>
      <w:r>
        <w:rPr>
          <w:color w:val="auto"/>
          <w:kern w:val="0"/>
          <w:sz w:val="24"/>
          <w:szCs w:val="24"/>
        </w:rPr>
        <w:t>hild’s release from school for any reason.</w:t>
      </w:r>
    </w:p>
    <w:p w:rsidR="00FF6163" w:rsidRDefault="00FF6163" w:rsidP="00493766">
      <w:pPr>
        <w:rPr>
          <w:color w:val="auto"/>
          <w:kern w:val="0"/>
          <w:sz w:val="24"/>
          <w:szCs w:val="24"/>
        </w:rPr>
      </w:pPr>
    </w:p>
    <w:p w:rsidR="00FF6163" w:rsidRDefault="00FF6163" w:rsidP="00493766">
      <w:pPr>
        <w:rPr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t xml:space="preserve">Should this be necessary please complete the form below and return it to the </w:t>
      </w:r>
      <w:proofErr w:type="spellStart"/>
      <w:r>
        <w:rPr>
          <w:color w:val="auto"/>
          <w:kern w:val="0"/>
          <w:sz w:val="24"/>
          <w:szCs w:val="24"/>
        </w:rPr>
        <w:t>Headteacher</w:t>
      </w:r>
      <w:proofErr w:type="spellEnd"/>
      <w:r>
        <w:rPr>
          <w:color w:val="auto"/>
          <w:kern w:val="0"/>
          <w:sz w:val="24"/>
          <w:szCs w:val="24"/>
        </w:rPr>
        <w:t xml:space="preserve"> no later than 2 weeks prior to the absence.</w:t>
      </w:r>
    </w:p>
    <w:p w:rsidR="00FF6163" w:rsidRDefault="00FF6163" w:rsidP="00493766">
      <w:pPr>
        <w:rPr>
          <w:color w:val="auto"/>
          <w:kern w:val="0"/>
          <w:sz w:val="24"/>
          <w:szCs w:val="24"/>
        </w:rPr>
      </w:pPr>
    </w:p>
    <w:p w:rsidR="00FF6163" w:rsidRDefault="00FF6163" w:rsidP="00493766">
      <w:pPr>
        <w:rPr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t xml:space="preserve">Pupil’s name: </w:t>
      </w:r>
      <w:r>
        <w:rPr>
          <w:color w:val="auto"/>
          <w:kern w:val="0"/>
          <w:sz w:val="24"/>
          <w:szCs w:val="24"/>
        </w:rPr>
        <w:tab/>
      </w:r>
      <w:r>
        <w:rPr>
          <w:color w:val="auto"/>
          <w:kern w:val="0"/>
          <w:sz w:val="24"/>
          <w:szCs w:val="24"/>
        </w:rPr>
        <w:tab/>
      </w:r>
      <w:r>
        <w:rPr>
          <w:color w:val="auto"/>
          <w:kern w:val="0"/>
          <w:sz w:val="24"/>
          <w:szCs w:val="24"/>
        </w:rPr>
        <w:tab/>
      </w:r>
      <w:r>
        <w:rPr>
          <w:color w:val="auto"/>
          <w:kern w:val="0"/>
          <w:sz w:val="24"/>
          <w:szCs w:val="24"/>
        </w:rPr>
        <w:tab/>
      </w:r>
      <w:r>
        <w:rPr>
          <w:color w:val="auto"/>
          <w:kern w:val="0"/>
          <w:sz w:val="24"/>
          <w:szCs w:val="24"/>
        </w:rPr>
        <w:tab/>
        <w:t>Form:</w:t>
      </w:r>
    </w:p>
    <w:p w:rsidR="00FF6163" w:rsidRDefault="00FF6163" w:rsidP="00493766">
      <w:pPr>
        <w:rPr>
          <w:color w:val="auto"/>
          <w:kern w:val="0"/>
          <w:sz w:val="24"/>
          <w:szCs w:val="24"/>
        </w:rPr>
      </w:pPr>
    </w:p>
    <w:p w:rsidR="00FF6163" w:rsidRDefault="00FF6163" w:rsidP="00493766">
      <w:pPr>
        <w:rPr>
          <w:color w:val="auto"/>
          <w:kern w:val="0"/>
          <w:sz w:val="24"/>
          <w:szCs w:val="24"/>
        </w:rPr>
      </w:pPr>
    </w:p>
    <w:p w:rsidR="00FF6163" w:rsidRDefault="00FF6163" w:rsidP="00493766">
      <w:pPr>
        <w:rPr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t xml:space="preserve">Absence Requested from:      </w:t>
      </w:r>
      <w:r>
        <w:rPr>
          <w:color w:val="auto"/>
          <w:kern w:val="0"/>
          <w:sz w:val="24"/>
          <w:szCs w:val="24"/>
        </w:rPr>
        <w:tab/>
      </w:r>
      <w:r>
        <w:rPr>
          <w:color w:val="auto"/>
          <w:kern w:val="0"/>
          <w:sz w:val="24"/>
          <w:szCs w:val="24"/>
        </w:rPr>
        <w:tab/>
      </w:r>
      <w:r>
        <w:rPr>
          <w:color w:val="auto"/>
          <w:kern w:val="0"/>
          <w:sz w:val="24"/>
          <w:szCs w:val="24"/>
        </w:rPr>
        <w:tab/>
        <w:t>To</w:t>
      </w:r>
    </w:p>
    <w:p w:rsidR="00FF6163" w:rsidRDefault="00FF6163" w:rsidP="00493766">
      <w:pPr>
        <w:rPr>
          <w:color w:val="auto"/>
          <w:kern w:val="0"/>
          <w:sz w:val="24"/>
          <w:szCs w:val="24"/>
        </w:rPr>
      </w:pPr>
    </w:p>
    <w:p w:rsidR="00FF6163" w:rsidRDefault="00FF6163" w:rsidP="00493766">
      <w:pPr>
        <w:rPr>
          <w:color w:val="auto"/>
          <w:kern w:val="0"/>
          <w:sz w:val="24"/>
          <w:szCs w:val="24"/>
        </w:rPr>
      </w:pPr>
    </w:p>
    <w:p w:rsidR="00FF6163" w:rsidRDefault="00FF6163" w:rsidP="00493766">
      <w:pPr>
        <w:rPr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t>Reason for this request:  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FF6163" w:rsidRDefault="00FF6163" w:rsidP="00493766">
      <w:pPr>
        <w:rPr>
          <w:color w:val="auto"/>
          <w:kern w:val="0"/>
          <w:sz w:val="24"/>
          <w:szCs w:val="24"/>
        </w:rPr>
      </w:pPr>
    </w:p>
    <w:p w:rsidR="00FF6163" w:rsidRDefault="00FF6163" w:rsidP="00493766">
      <w:pPr>
        <w:rPr>
          <w:color w:val="auto"/>
          <w:kern w:val="0"/>
          <w:sz w:val="24"/>
          <w:szCs w:val="24"/>
        </w:rPr>
      </w:pPr>
    </w:p>
    <w:p w:rsidR="00FF6163" w:rsidRDefault="00FF6163" w:rsidP="00493766">
      <w:pPr>
        <w:rPr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t xml:space="preserve">I request permission for my child to be absent from the Academy on the above dates.  I understand that this absence will disrupt my </w:t>
      </w:r>
      <w:r w:rsidR="003613B5">
        <w:rPr>
          <w:color w:val="auto"/>
          <w:kern w:val="0"/>
          <w:sz w:val="24"/>
          <w:szCs w:val="24"/>
        </w:rPr>
        <w:t>c</w:t>
      </w:r>
      <w:r>
        <w:rPr>
          <w:color w:val="auto"/>
          <w:kern w:val="0"/>
          <w:sz w:val="24"/>
          <w:szCs w:val="24"/>
        </w:rPr>
        <w:t xml:space="preserve">hild’s learning and I will ensure that my </w:t>
      </w:r>
      <w:r w:rsidR="003613B5">
        <w:rPr>
          <w:color w:val="auto"/>
          <w:kern w:val="0"/>
          <w:sz w:val="24"/>
          <w:szCs w:val="24"/>
        </w:rPr>
        <w:t>c</w:t>
      </w:r>
      <w:bookmarkStart w:id="0" w:name="_GoBack"/>
      <w:bookmarkEnd w:id="0"/>
      <w:r>
        <w:rPr>
          <w:color w:val="auto"/>
          <w:kern w:val="0"/>
          <w:sz w:val="24"/>
          <w:szCs w:val="24"/>
        </w:rPr>
        <w:t>hild requests work from his/her teachers prior to the absence and that all missed work will be completed.</w:t>
      </w:r>
    </w:p>
    <w:p w:rsidR="00FF6163" w:rsidRDefault="00FF6163" w:rsidP="00493766">
      <w:pPr>
        <w:rPr>
          <w:color w:val="auto"/>
          <w:kern w:val="0"/>
          <w:sz w:val="24"/>
          <w:szCs w:val="24"/>
        </w:rPr>
      </w:pPr>
    </w:p>
    <w:p w:rsidR="00FF6163" w:rsidRDefault="00FF6163" w:rsidP="00493766">
      <w:pPr>
        <w:rPr>
          <w:color w:val="auto"/>
          <w:kern w:val="0"/>
          <w:sz w:val="24"/>
          <w:szCs w:val="24"/>
        </w:rPr>
      </w:pPr>
    </w:p>
    <w:p w:rsidR="00FF6163" w:rsidRDefault="00FF6163" w:rsidP="00493766">
      <w:pPr>
        <w:rPr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t>Signed (Parent/Guardian</w:t>
      </w:r>
      <w:proofErr w:type="gramStart"/>
      <w:r>
        <w:rPr>
          <w:color w:val="auto"/>
          <w:kern w:val="0"/>
          <w:sz w:val="24"/>
          <w:szCs w:val="24"/>
        </w:rPr>
        <w:t>)  …</w:t>
      </w:r>
      <w:proofErr w:type="gramEnd"/>
      <w:r>
        <w:rPr>
          <w:color w:val="auto"/>
          <w:kern w:val="0"/>
          <w:sz w:val="24"/>
          <w:szCs w:val="24"/>
        </w:rPr>
        <w:t xml:space="preserve">…………………………………   </w:t>
      </w:r>
      <w:proofErr w:type="gramStart"/>
      <w:r>
        <w:rPr>
          <w:color w:val="auto"/>
          <w:kern w:val="0"/>
          <w:sz w:val="24"/>
          <w:szCs w:val="24"/>
        </w:rPr>
        <w:t>Date  …</w:t>
      </w:r>
      <w:proofErr w:type="gramEnd"/>
      <w:r>
        <w:rPr>
          <w:color w:val="auto"/>
          <w:kern w:val="0"/>
          <w:sz w:val="24"/>
          <w:szCs w:val="24"/>
        </w:rPr>
        <w:t>……………</w:t>
      </w:r>
    </w:p>
    <w:p w:rsidR="00FF6163" w:rsidRDefault="00FF6163" w:rsidP="00493766">
      <w:pPr>
        <w:rPr>
          <w:color w:val="auto"/>
          <w:kern w:val="0"/>
          <w:sz w:val="24"/>
          <w:szCs w:val="24"/>
        </w:rPr>
      </w:pPr>
    </w:p>
    <w:p w:rsidR="00FF6163" w:rsidRDefault="00FF6163" w:rsidP="00493766">
      <w:pPr>
        <w:pBdr>
          <w:bottom w:val="single" w:sz="6" w:space="1" w:color="auto"/>
        </w:pBdr>
        <w:rPr>
          <w:color w:val="auto"/>
          <w:kern w:val="0"/>
          <w:sz w:val="24"/>
          <w:szCs w:val="24"/>
        </w:rPr>
      </w:pPr>
    </w:p>
    <w:p w:rsidR="00FF6163" w:rsidRDefault="00FF6163" w:rsidP="00493766">
      <w:pPr>
        <w:rPr>
          <w:color w:val="auto"/>
          <w:kern w:val="0"/>
          <w:sz w:val="24"/>
          <w:szCs w:val="24"/>
        </w:rPr>
      </w:pPr>
    </w:p>
    <w:p w:rsidR="00FF6163" w:rsidRDefault="00FF6163" w:rsidP="00493766">
      <w:pPr>
        <w:rPr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t xml:space="preserve">Mr </w:t>
      </w:r>
      <w:proofErr w:type="spellStart"/>
      <w:r>
        <w:rPr>
          <w:color w:val="auto"/>
          <w:kern w:val="0"/>
          <w:sz w:val="24"/>
          <w:szCs w:val="24"/>
        </w:rPr>
        <w:t>Grieveson’s</w:t>
      </w:r>
      <w:proofErr w:type="spellEnd"/>
      <w:r>
        <w:rPr>
          <w:color w:val="auto"/>
          <w:kern w:val="0"/>
          <w:sz w:val="24"/>
          <w:szCs w:val="24"/>
        </w:rPr>
        <w:t xml:space="preserve"> </w:t>
      </w:r>
      <w:proofErr w:type="gramStart"/>
      <w:r>
        <w:rPr>
          <w:color w:val="auto"/>
          <w:kern w:val="0"/>
          <w:sz w:val="24"/>
          <w:szCs w:val="24"/>
        </w:rPr>
        <w:t>comments :</w:t>
      </w:r>
      <w:proofErr w:type="gramEnd"/>
      <w:r>
        <w:rPr>
          <w:color w:val="auto"/>
          <w:kern w:val="0"/>
          <w:sz w:val="24"/>
          <w:szCs w:val="24"/>
        </w:rPr>
        <w:t xml:space="preserve">      Attendance            %</w:t>
      </w:r>
    </w:p>
    <w:p w:rsidR="00FF6163" w:rsidRDefault="00FF6163" w:rsidP="00493766">
      <w:pPr>
        <w:rPr>
          <w:color w:val="auto"/>
          <w:kern w:val="0"/>
          <w:sz w:val="24"/>
          <w:szCs w:val="24"/>
        </w:rPr>
      </w:pPr>
    </w:p>
    <w:p w:rsidR="00FF6163" w:rsidRDefault="00FF6163" w:rsidP="00493766">
      <w:pPr>
        <w:rPr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410C2" w:rsidRDefault="009410C2" w:rsidP="00493766">
      <w:pPr>
        <w:rPr>
          <w:color w:val="auto"/>
          <w:kern w:val="0"/>
          <w:sz w:val="24"/>
          <w:szCs w:val="24"/>
        </w:rPr>
      </w:pPr>
    </w:p>
    <w:p w:rsidR="009410C2" w:rsidRDefault="009410C2" w:rsidP="00493766">
      <w:pPr>
        <w:rPr>
          <w:color w:val="auto"/>
          <w:kern w:val="0"/>
          <w:sz w:val="24"/>
          <w:szCs w:val="24"/>
        </w:rPr>
      </w:pPr>
    </w:p>
    <w:p w:rsidR="009410C2" w:rsidRDefault="009410C2" w:rsidP="00493766">
      <w:pPr>
        <w:rPr>
          <w:color w:val="auto"/>
          <w:kern w:val="0"/>
          <w:sz w:val="24"/>
          <w:szCs w:val="24"/>
        </w:rPr>
      </w:pPr>
    </w:p>
    <w:p w:rsidR="009410C2" w:rsidRDefault="009410C2" w:rsidP="00493766">
      <w:pPr>
        <w:rPr>
          <w:color w:val="auto"/>
          <w:kern w:val="0"/>
          <w:sz w:val="24"/>
          <w:szCs w:val="24"/>
        </w:rPr>
      </w:pPr>
    </w:p>
    <w:p w:rsidR="009410C2" w:rsidRDefault="009410C2" w:rsidP="00493766">
      <w:pPr>
        <w:rPr>
          <w:color w:val="auto"/>
          <w:kern w:val="0"/>
          <w:sz w:val="24"/>
          <w:szCs w:val="24"/>
        </w:rPr>
      </w:pPr>
    </w:p>
    <w:p w:rsidR="00641902" w:rsidRDefault="00641902">
      <w:pPr>
        <w:pStyle w:val="NoSpacing"/>
        <w:ind w:left="720"/>
      </w:pPr>
    </w:p>
    <w:sectPr w:rsidR="00641902">
      <w:headerReference w:type="default" r:id="rId8"/>
      <w:footerReference w:type="default" r:id="rId9"/>
      <w:pgSz w:w="11906" w:h="16838"/>
      <w:pgMar w:top="426" w:right="2125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902" w:rsidRDefault="00493766">
      <w:r>
        <w:separator/>
      </w:r>
    </w:p>
  </w:endnote>
  <w:endnote w:type="continuationSeparator" w:id="0">
    <w:p w:rsidR="00641902" w:rsidRDefault="00493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902" w:rsidRDefault="00493766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-139700</wp:posOffset>
              </wp:positionH>
              <wp:positionV relativeFrom="paragraph">
                <wp:posOffset>-692150</wp:posOffset>
              </wp:positionV>
              <wp:extent cx="6228080" cy="748665"/>
              <wp:effectExtent l="3175" t="3175" r="0" b="635"/>
              <wp:wrapNone/>
              <wp:docPr id="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28080" cy="748665"/>
                        <a:chOff x="1220" y="14771"/>
                        <a:chExt cx="9808" cy="1092"/>
                      </a:xfrm>
                    </wpg:grpSpPr>
                    <wps:wsp>
                      <wps:cNvPr id="2" name="Rectangle 3"/>
                      <wps:cNvSpPr>
                        <a:spLocks noChangeArrowheads="1"/>
                      </wps:cNvSpPr>
                      <wps:spPr bwMode="auto">
                        <a:xfrm>
                          <a:off x="1220" y="14786"/>
                          <a:ext cx="8844" cy="107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7B37F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1560" y="14771"/>
                          <a:ext cx="9468" cy="1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41902" w:rsidRDefault="00493766">
                            <w:pPr>
                              <w:widowControl w:val="0"/>
                              <w:jc w:val="center"/>
                              <w:rPr>
                                <w:rFonts w:ascii="Tw Cen MT" w:hAnsi="Tw Cen MT"/>
                                <w:color w:val="003C69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Tw Cen MT" w:hAnsi="Tw Cen MT"/>
                                <w:color w:val="003C69"/>
                                <w:sz w:val="16"/>
                                <w:szCs w:val="16"/>
                              </w:rPr>
                              <w:t>Headteacher</w:t>
                            </w:r>
                            <w:proofErr w:type="spellEnd"/>
                            <w:r>
                              <w:rPr>
                                <w:rFonts w:ascii="Tw Cen MT" w:hAnsi="Tw Cen MT"/>
                                <w:color w:val="003C69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003C69"/>
                                <w:sz w:val="16"/>
                                <w:szCs w:val="16"/>
                              </w:rPr>
                              <w:t xml:space="preserve">Mr N </w:t>
                            </w:r>
                            <w:proofErr w:type="spellStart"/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003C69"/>
                                <w:sz w:val="16"/>
                                <w:szCs w:val="16"/>
                              </w:rPr>
                              <w:t>Grieveson</w:t>
                            </w:r>
                            <w:proofErr w:type="spellEnd"/>
                            <w:r>
                              <w:rPr>
                                <w:rFonts w:ascii="Tw Cen MT" w:hAnsi="Tw Cen MT"/>
                                <w:color w:val="003C69"/>
                                <w:sz w:val="16"/>
                                <w:szCs w:val="16"/>
                              </w:rPr>
                              <w:t xml:space="preserve"> BA NPQH</w:t>
                            </w:r>
                            <w:r>
                              <w:rPr>
                                <w:rFonts w:ascii="Tw Cen MT" w:hAnsi="Tw Cen MT"/>
                                <w:color w:val="003C69"/>
                                <w:sz w:val="16"/>
                                <w:szCs w:val="16"/>
                              </w:rPr>
                              <w:br/>
                              <w:t xml:space="preserve">Academy Trust registered company name trading as: </w:t>
                            </w: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003C69"/>
                                <w:sz w:val="16"/>
                                <w:szCs w:val="16"/>
                              </w:rPr>
                              <w:t>King James I Academy, Bishop Auckland</w:t>
                            </w: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003C69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Tw Cen MT" w:hAnsi="Tw Cen MT"/>
                                <w:color w:val="003C69"/>
                                <w:sz w:val="16"/>
                                <w:szCs w:val="16"/>
                              </w:rPr>
                              <w:t xml:space="preserve">Registered Office Address: </w:t>
                            </w: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003C69"/>
                                <w:sz w:val="16"/>
                                <w:szCs w:val="16"/>
                              </w:rPr>
                              <w:t>South Church Road, Bishop Auckland.  County Durham DL14 7JZ</w:t>
                            </w: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003C69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Tw Cen MT" w:hAnsi="Tw Cen MT"/>
                                <w:color w:val="003C69"/>
                                <w:sz w:val="16"/>
                                <w:szCs w:val="16"/>
                              </w:rPr>
                              <w:t xml:space="preserve">Tel: </w:t>
                            </w: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003C69"/>
                                <w:sz w:val="16"/>
                                <w:szCs w:val="16"/>
                              </w:rPr>
                              <w:t xml:space="preserve">01388 603388    </w:t>
                            </w:r>
                            <w:r>
                              <w:rPr>
                                <w:rFonts w:ascii="Tw Cen MT" w:hAnsi="Tw Cen MT"/>
                                <w:color w:val="003C69"/>
                                <w:sz w:val="16"/>
                                <w:szCs w:val="16"/>
                              </w:rPr>
                              <w:t xml:space="preserve">Fax: </w:t>
                            </w: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003C69"/>
                                <w:sz w:val="16"/>
                                <w:szCs w:val="16"/>
                              </w:rPr>
                              <w:t xml:space="preserve">01388 663536    </w:t>
                            </w:r>
                            <w:r>
                              <w:rPr>
                                <w:rFonts w:ascii="Tw Cen MT" w:hAnsi="Tw Cen MT"/>
                                <w:color w:val="003C69"/>
                                <w:sz w:val="16"/>
                                <w:szCs w:val="16"/>
                              </w:rPr>
                              <w:t xml:space="preserve">Email: </w:t>
                            </w: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003C69"/>
                                <w:sz w:val="16"/>
                                <w:szCs w:val="16"/>
                              </w:rPr>
                              <w:t>kingjames@durhamlearning.net</w:t>
                            </w:r>
                            <w:r>
                              <w:rPr>
                                <w:rFonts w:ascii="Tw Cen MT" w:hAnsi="Tw Cen MT"/>
                                <w:b/>
                                <w:bCs/>
                                <w:color w:val="003C69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Tw Cen MT" w:hAnsi="Tw Cen MT"/>
                                <w:color w:val="003C69"/>
                                <w:sz w:val="12"/>
                                <w:szCs w:val="12"/>
                              </w:rPr>
                              <w:t>A company limited by guarantee registered in England and Wales under company registration number: 7638979</w:t>
                            </w:r>
                            <w:r>
                              <w:rPr>
                                <w:rFonts w:ascii="Tw Cen MT" w:hAnsi="Tw Cen MT"/>
                                <w:color w:val="003C69"/>
                                <w:sz w:val="12"/>
                                <w:szCs w:val="12"/>
                              </w:rPr>
                              <w:br/>
                              <w:t>Charity Registration Number: 527392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11pt;margin-top:-54.5pt;width:490.4pt;height:58.95pt;z-index:251662848" coordorigin="1220,14771" coordsize="9808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">
              <v:rect id="Rectangle 3" o:spid="_x0000_s1027" style="position:absolute;left:1220;top:14786;width:8844;height:1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K/7cMA&#10;AADaAAAADwAAAGRycy9kb3ducmV2LnhtbESPT4vCMBTE78J+h/AWvIim60GkGkVWFhaVBf+AHp/N&#10;s402L6WJWr/9RhA8DjPzG2Y8bWwpblR741jBVy8BQZw5bThXsNv+dIcgfEDWWDomBQ/yMJ18tMaY&#10;anfnNd02IRcRwj5FBUUIVSqlzwqy6HuuIo7eydUWQ5R1LnWN9wi3pewnyUBaNBwXCqzou6Dssrla&#10;BeXSLOari66c2R/mV/1HR3PuKNX+bGYjEIGa8A6/2r9aQR+eV+INk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K/7cMAAADaAAAADwAAAAAAAAAAAAAAAACYAgAAZHJzL2Rv&#10;d25yZXYueG1sUEsFBgAAAAAEAAQA9QAAAIgDAAAAAA==&#10;" fillcolor="#c7b37f" stroked="f" insetpen="t">
                <v:fill rotate="t" angle="90" focus="100%" type="gradient"/>
                <v:shadow color="#ccc"/>
                <v:textbox inset="2.88pt,2.88pt,2.88pt,2.88p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1560;top:14771;width:9468;height:1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2hh8IA&#10;AADaAAAADwAAAGRycy9kb3ducmV2LnhtbESPQWsCMRSE74X+h/AK3mpWhVC2RrEVwatapL09Nq+7&#10;wc3Luslq7K9vhEKPw8x8w8yXybXiQn2wnjVMxgUI4soby7WGj8Pm+QVEiMgGW8+k4UYBlovHhzmW&#10;xl95R5d9rEWGcChRQxNjV0oZqoYchrHviLP37XuHMcu+lqbHa4a7Vk6LQkmHlvNCgx29N1Sd9oPT&#10;sE6f56SUmg3Hmzr/2Lfha2JJ69FTWr2CiJTif/ivvTUaZnC/km+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aGHwgAAANoAAAAPAAAAAAAAAAAAAAAAAJgCAABkcnMvZG93&#10;bnJldi54bWxQSwUGAAAAAAQABAD1AAAAhwMAAAAA&#10;" filled="f" stroked="f" insetpen="t">
                <v:textbox inset="2.88pt,2.88pt,2.88pt,2.88pt">
                  <w:txbxContent>
                    <w:p>
                      <w:pPr>
                        <w:widowControl w:val="0"/>
                        <w:jc w:val="center"/>
                        <w:rPr>
                          <w:rFonts w:ascii="Tw Cen MT" w:hAnsi="Tw Cen MT"/>
                          <w:color w:val="003C69"/>
                          <w:sz w:val="12"/>
                          <w:szCs w:val="12"/>
                        </w:rPr>
                      </w:pPr>
                      <w:r>
                        <w:rPr>
                          <w:rFonts w:ascii="Tw Cen MT" w:hAnsi="Tw Cen MT"/>
                          <w:color w:val="003C69"/>
                          <w:sz w:val="16"/>
                          <w:szCs w:val="16"/>
                        </w:rPr>
                        <w:t xml:space="preserve">Headteacher: </w:t>
                      </w:r>
                      <w:r>
                        <w:rPr>
                          <w:rFonts w:ascii="Tw Cen MT" w:hAnsi="Tw Cen MT"/>
                          <w:b/>
                          <w:bCs/>
                          <w:color w:val="003C69"/>
                          <w:sz w:val="16"/>
                          <w:szCs w:val="16"/>
                        </w:rPr>
                        <w:t>Mr N Grieveson</w:t>
                      </w:r>
                      <w:r>
                        <w:rPr>
                          <w:rFonts w:ascii="Tw Cen MT" w:hAnsi="Tw Cen MT"/>
                          <w:color w:val="003C69"/>
                          <w:sz w:val="16"/>
                          <w:szCs w:val="16"/>
                        </w:rPr>
                        <w:t xml:space="preserve"> BA NPQH</w:t>
                      </w:r>
                      <w:r>
                        <w:rPr>
                          <w:rFonts w:ascii="Tw Cen MT" w:hAnsi="Tw Cen MT"/>
                          <w:color w:val="003C69"/>
                          <w:sz w:val="16"/>
                          <w:szCs w:val="16"/>
                        </w:rPr>
                        <w:br/>
                        <w:t xml:space="preserve">Academy Trust registered company name trading as: </w:t>
                      </w:r>
                      <w:r>
                        <w:rPr>
                          <w:rFonts w:ascii="Tw Cen MT" w:hAnsi="Tw Cen MT"/>
                          <w:b/>
                          <w:bCs/>
                          <w:color w:val="003C69"/>
                          <w:sz w:val="16"/>
                          <w:szCs w:val="16"/>
                        </w:rPr>
                        <w:t>King James I Academy, Bishop Auckland</w:t>
                      </w:r>
                      <w:r>
                        <w:rPr>
                          <w:rFonts w:ascii="Tw Cen MT" w:hAnsi="Tw Cen MT"/>
                          <w:b/>
                          <w:bCs/>
                          <w:color w:val="003C69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Tw Cen MT" w:hAnsi="Tw Cen MT"/>
                          <w:color w:val="003C69"/>
                          <w:sz w:val="16"/>
                          <w:szCs w:val="16"/>
                        </w:rPr>
                        <w:t xml:space="preserve">Registered Office Address: </w:t>
                      </w:r>
                      <w:r>
                        <w:rPr>
                          <w:rFonts w:ascii="Tw Cen MT" w:hAnsi="Tw Cen MT"/>
                          <w:b/>
                          <w:bCs/>
                          <w:color w:val="003C69"/>
                          <w:sz w:val="16"/>
                          <w:szCs w:val="16"/>
                        </w:rPr>
                        <w:t>South Church Road, Bishop Auckland.  County Durham DL14 7JZ</w:t>
                      </w:r>
                      <w:r>
                        <w:rPr>
                          <w:rFonts w:ascii="Tw Cen MT" w:hAnsi="Tw Cen MT"/>
                          <w:b/>
                          <w:bCs/>
                          <w:color w:val="003C69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Tw Cen MT" w:hAnsi="Tw Cen MT"/>
                          <w:color w:val="003C69"/>
                          <w:sz w:val="16"/>
                          <w:szCs w:val="16"/>
                        </w:rPr>
                        <w:t xml:space="preserve">Tel: </w:t>
                      </w:r>
                      <w:r>
                        <w:rPr>
                          <w:rFonts w:ascii="Tw Cen MT" w:hAnsi="Tw Cen MT"/>
                          <w:b/>
                          <w:bCs/>
                          <w:color w:val="003C69"/>
                          <w:sz w:val="16"/>
                          <w:szCs w:val="16"/>
                        </w:rPr>
                        <w:t xml:space="preserve">01388 603388    </w:t>
                      </w:r>
                      <w:r>
                        <w:rPr>
                          <w:rFonts w:ascii="Tw Cen MT" w:hAnsi="Tw Cen MT"/>
                          <w:color w:val="003C69"/>
                          <w:sz w:val="16"/>
                          <w:szCs w:val="16"/>
                        </w:rPr>
                        <w:t xml:space="preserve">Fax: </w:t>
                      </w:r>
                      <w:r>
                        <w:rPr>
                          <w:rFonts w:ascii="Tw Cen MT" w:hAnsi="Tw Cen MT"/>
                          <w:b/>
                          <w:bCs/>
                          <w:color w:val="003C69"/>
                          <w:sz w:val="16"/>
                          <w:szCs w:val="16"/>
                        </w:rPr>
                        <w:t xml:space="preserve">01388 663536    </w:t>
                      </w:r>
                      <w:r>
                        <w:rPr>
                          <w:rFonts w:ascii="Tw Cen MT" w:hAnsi="Tw Cen MT"/>
                          <w:color w:val="003C69"/>
                          <w:sz w:val="16"/>
                          <w:szCs w:val="16"/>
                        </w:rPr>
                        <w:t xml:space="preserve">Email: </w:t>
                      </w:r>
                      <w:r>
                        <w:rPr>
                          <w:rFonts w:ascii="Tw Cen MT" w:hAnsi="Tw Cen MT"/>
                          <w:b/>
                          <w:bCs/>
                          <w:color w:val="003C69"/>
                          <w:sz w:val="16"/>
                          <w:szCs w:val="16"/>
                        </w:rPr>
                        <w:t>kingjames@durhamlearning.net</w:t>
                      </w:r>
                      <w:r>
                        <w:rPr>
                          <w:rFonts w:ascii="Tw Cen MT" w:hAnsi="Tw Cen MT"/>
                          <w:b/>
                          <w:bCs/>
                          <w:color w:val="003C69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Tw Cen MT" w:hAnsi="Tw Cen MT"/>
                          <w:color w:val="003C69"/>
                          <w:sz w:val="12"/>
                          <w:szCs w:val="12"/>
                        </w:rPr>
                        <w:t>A company limited by guarantee registered in England and Wales under company registration number: 7638979</w:t>
                      </w:r>
                      <w:r>
                        <w:rPr>
                          <w:rFonts w:ascii="Tw Cen MT" w:hAnsi="Tw Cen MT"/>
                          <w:color w:val="003C69"/>
                          <w:sz w:val="12"/>
                          <w:szCs w:val="12"/>
                        </w:rPr>
                        <w:br/>
                        <w:t>Charity Registration Number: 527392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902" w:rsidRDefault="00493766">
      <w:r>
        <w:separator/>
      </w:r>
    </w:p>
  </w:footnote>
  <w:footnote w:type="continuationSeparator" w:id="0">
    <w:p w:rsidR="00641902" w:rsidRDefault="004937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902" w:rsidRDefault="0049376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5476240</wp:posOffset>
              </wp:positionH>
              <wp:positionV relativeFrom="paragraph">
                <wp:posOffset>-13970</wp:posOffset>
              </wp:positionV>
              <wp:extent cx="935990" cy="9827895"/>
              <wp:effectExtent l="18415" t="33655" r="0" b="0"/>
              <wp:wrapNone/>
              <wp:docPr id="4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35990" cy="9827895"/>
                        <a:chOff x="10064" y="686"/>
                        <a:chExt cx="1474" cy="15477"/>
                      </a:xfrm>
                    </wpg:grpSpPr>
                    <wpg:grpSp>
                      <wpg:cNvPr id="5" name="Group 6"/>
                      <wpg:cNvGrpSpPr>
                        <a:grpSpLocks/>
                      </wpg:cNvGrpSpPr>
                      <wpg:grpSpPr bwMode="auto">
                        <a:xfrm>
                          <a:off x="10064" y="686"/>
                          <a:ext cx="1474" cy="15477"/>
                          <a:chOff x="106763775" y="105552150"/>
                          <a:chExt cx="936000" cy="9828000"/>
                        </a:xfrm>
                      </wpg:grpSpPr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6763775" y="106794150"/>
                            <a:ext cx="936000" cy="85860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7B37F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7" name="Group 8"/>
                        <wpg:cNvGrpSpPr>
                          <a:grpSpLocks/>
                        </wpg:cNvGrpSpPr>
                        <wpg:grpSpPr bwMode="auto">
                          <a:xfrm>
                            <a:off x="106781775" y="105552150"/>
                            <a:ext cx="880940" cy="1170000"/>
                            <a:chOff x="106683305" y="105210150"/>
                            <a:chExt cx="880940" cy="1179203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9" descr="Final 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891" t="1660" r="4681" b="37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724279" y="105255504"/>
                              <a:ext cx="793960" cy="10658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9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683305" y="105210150"/>
                              <a:ext cx="880940" cy="1179203"/>
                            </a:xfrm>
                            <a:prstGeom prst="rect">
                              <a:avLst/>
                            </a:prstGeom>
                            <a:noFill/>
                            <a:ln w="57150" cmpd="thickThin">
                              <a:solidFill>
                                <a:srgbClr val="C7B37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59217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Picture 11" descr="Arts_Colleges-logo-345B1CD6E3-seeklogo_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41577" y="111744254"/>
                            <a:ext cx="584656" cy="55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 descr="artsmark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68" t="14870" r="13828" b="12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41577" y="112299573"/>
                            <a:ext cx="584656" cy="55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 descr="creative partnersh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41577" y="114829488"/>
                            <a:ext cx="584656" cy="173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4" descr="HealthySchools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41577" y="114295720"/>
                            <a:ext cx="584656" cy="317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5" descr="investor_in_people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41577" y="112854892"/>
                            <a:ext cx="584656" cy="38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 descr="schoolachie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41577" y="114610902"/>
                            <a:ext cx="584656" cy="22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7" descr="sportsmark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41577" y="113815444"/>
                            <a:ext cx="588211" cy="47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8" descr="ssa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25775" y="115001126"/>
                            <a:ext cx="600458" cy="17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9" descr="qiss%20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65" t="9830" r="11217" b="9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41577" y="113245116"/>
                            <a:ext cx="582262" cy="570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0" descr="NationalCollege_NatSuppSch_RGB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43775" y="111546629"/>
                            <a:ext cx="576000" cy="197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20" name="Picture 21" descr="Image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62" y="9060"/>
                          <a:ext cx="1146" cy="8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22" descr="Image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62" y="7747"/>
                          <a:ext cx="1125" cy="11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431.2pt;margin-top:-1.1pt;width:73.7pt;height:773.85pt;z-index:251663872" coordorigin="10064,686" coordsize="1474,154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bAEMAAQEBAQEBAQEBAQEBAQEBAQEBAQEBAQEBAQEBAQEBAQEBAQEBAQEB&#10;AQEBAQEBAQEBAQEBAQEBAQEBAQEBAQEBAf/bAEMBAQEBAQEBAQEBAQEBAQEBAQEBAQEBAQEBAQEB&#10;AQEBAQEBAQEBAQEBAQEBAQEBAQEBAQEBAQEBAQEBAQEBAQEBAf/AABEIARsDO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mluYWwgTG9nbwAAQWRvYmUgSWxsdXN0&#10;cmF0b3IgQ1M1AAAFkAMAAgAAABQAABDGkAQAAgAAABQAABDakpEAAgAAAAMwMAAAkpIAAgAAAAMw&#10;MAAA6hwABwAACAwAAAi6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MTowNToyNCAxNzozNjo1NwAyMDExOjA1OjI0&#10;IDE3OjM2OjU3AAAARgBpAG4AYQBsACAATABvAGcAbwAAAP/hDAN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BAQEBAQEBAQEBAQEBAQEBAQEB&#10;AQEBAQEBAQEBAQEBAQEBAQECAgEBAgEBAQICAgICAgICAgECAgICAgICAgIC/9sAQwEBAQEBAQEB&#10;AQEBAgEBAQICAgICAgICAgICAgICAgICAgICAgICAgICAgICAgICAgICAgICAgICAgICAgICAgIC&#10;/8AAEQgDhAM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8gAAAABSZ2h0bG9uZwAAAV4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4&#10;NUM4MTE4NTIxNzI4MTk4MUNBMjY4NzVCQTVBOUY2ODwvZXhpZjpOYXRpdmVEaWdlc3Q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">
              <v:group id="Group 6" o:spid="_x0000_s1027" style="position:absolute;left:10064;top:686;width:1474;height:15477" coordorigin="1067637,1055521" coordsize="9360,98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rect id="Rectangle 7" o:spid="_x0000_s1028" style="position:absolute;left:1067637;top:1067941;width:9360;height:85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SyMEA&#10;AADaAAAADwAAAGRycy9kb3ducmV2LnhtbESPQYvCMBSE78L+h/AEL7KmehDtGkUWhN2DuFp/wKN5&#10;JsXmpTTR1n9vBGGPw8x8w6w2vavFndpQeVYwnWQgiEuvKzYKzsXucwEiRGSNtWdS8KAAm/XHYIW5&#10;9h0f6X6KRiQIhxwV2BibXMpQWnIYJr4hTt7Ftw5jkq2RusUuwV0tZ1k2lw4rTgsWG/q2VF5PN6fA&#10;lX+FQzM2++lx3y1/7aI4zIJSo2G//QIRqY//4Xf7RyuYw+tKugF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4ksjBAAAA2gAAAA8AAAAAAAAAAAAAAAAAmAIAAGRycy9kb3du&#10;cmV2LnhtbFBLBQYAAAAABAAEAPUAAACGAwAAAAA=&#10;" fillcolor="#c7b37f" stroked="f" insetpen="t">
                  <v:fill rotate="t" focus="100%" type="gradient"/>
                  <v:shadow color="#ccc"/>
                  <v:textbox inset="2.88pt,2.88pt,2.88pt,2.88pt"/>
                </v:rect>
                <v:group id="Group 8" o:spid="_x0000_s1029" style="position:absolute;left:1067817;top:1055521;width:8810;height:11700" coordorigin="1066833,1052101" coordsize="8809,11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30" type="#_x0000_t75" alt="Final Logo" style="position:absolute;left:1067242;top:1052555;width:7940;height:10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BCoW+AAAA2gAAAA8AAABkcnMvZG93bnJldi54bWxET02LwjAQvQv7H8II3myqgrhdo4ggeBDc&#10;reJ5aMam2Ey6TbTtv98chD0+3vd629tavKj1lWMFsyQFQVw4XXGp4Ho5TFcgfEDWWDsmBQN52G4+&#10;RmvMtOv4h155KEUMYZ+hAhNCk0npC0MWfeIa4sjdXWsxRNiWUrfYxXBby3maLqXFimODwYb2hopH&#10;/rQKPisy+bA3i99Op6fd6vt2NsNNqcm4332BCNSHf/HbfdQK4tZ4Jd4Aufk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2BCoW+AAAA2gAAAA8AAAAAAAAAAAAAAAAAnwIAAGRy&#10;cy9kb3ducmV2LnhtbFBLBQYAAAAABAAEAPcAAACKAwAAAAA=&#10;" insetpen="t">
                    <v:imagedata r:id="rId14" o:title="Final Logo" croptop="1088f" cropbottom="2439f" cropleft="2550f" cropright="3068f"/>
                  </v:shape>
                  <v:rect id="Rectangle 10" o:spid="_x0000_s1031" style="position:absolute;left:1066833;top:1052101;width:8809;height:11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OSf8MA&#10;AADaAAAADwAAAGRycy9kb3ducmV2LnhtbESP3WoCMRSE7wu+QzhC72pWLVVXo4ggttQbfx7guDlu&#10;VpOTZRN1+/ZNoeDlMDPfMLNF66y4UxMqzwr6vQwEceF1xaWC42H9NgYRIrJG65kU/FCAxbzzMsNc&#10;+wfv6L6PpUgQDjkqMDHWuZShMOQw9HxNnLyzbxzGJJtS6gYfCe6sHGTZh3RYcVowWNPKUHHd35yC&#10;bb3Zvls7tIfN6Xu0NOPj1+V2Veq12y6nICK18Rn+b39qBRP4u5Ju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OSf8MAAADaAAAADwAAAAAAAAAAAAAAAACYAgAAZHJzL2Rv&#10;d25yZXYueG1sUEsFBgAAAAAEAAQA9QAAAIgDAAAAAA==&#10;" filled="f" fillcolor="#c59217" strokecolor="#c7b37f" strokeweight="4.5pt">
                    <v:stroke linestyle="thickThin"/>
                    <v:shadow color="#ccc"/>
                    <v:textbox inset="2.88pt,2.88pt,2.88pt,2.88pt"/>
                  </v:rect>
                </v:group>
                <v:shape id="Picture 11" o:spid="_x0000_s1032" type="#_x0000_t75" alt="Arts_Colleges-logo-345B1CD6E3-seeklogo_com" style="position:absolute;left:1069415;top:1117442;width:5847;height:5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/pK7DAAAA2wAAAA8AAABkcnMvZG93bnJldi54bWxEj0FrwzAMhe+F/QejwW6tkx3WktUtpdCx&#10;w1hZ0t5FrCWhthxsr83+/XQo7Cbxnt77tN5O3qkrxTQENlAuClDEbbADdwZOzWG+ApUyskUXmAz8&#10;UoLt5mG2xsqGG3/Rtc6dkhBOFRrocx4rrVPbk8e0CCOxaN8hesyyxk7biDcJ904/F8WL9jiwNPQ4&#10;0r6n9lL/eAPnt8+jK/HDndKFhtouD/HclMY8PU67V1CZpvxvvl+/W8EXevlFBt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T+krsMAAADbAAAADwAAAAAAAAAAAAAAAACf&#10;AgAAZHJzL2Rvd25yZXYueG1sUEsFBgAAAAAEAAQA9wAAAI8DAAAAAA==&#10;" insetpen="t">
                  <v:imagedata r:id="rId15" o:title="Arts_Colleges-logo-345B1CD6E3-seeklogo_com" chromakey="white"/>
                </v:shape>
                <v:shape id="Picture 12" o:spid="_x0000_s1033" type="#_x0000_t75" alt="artsmark_logo" style="position:absolute;left:1069415;top:1122995;width:5847;height:5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bwZTBAAAA2wAAAA8AAABkcnMvZG93bnJldi54bWxET0uLwjAQvi/4H8IIXmRN60G7XaOIUPHo&#10;C9nj0IxttZnUJmr992ZhYW/z8T1ntuhMLR7UusqygngUgSDOra64UHA8ZJ8JCOeRNdaWScGLHCzm&#10;vY8Zpto+eUePvS9ECGGXooLS+yaV0uUlGXQj2xAH7mxbgz7AtpC6xWcIN7UcR9FEGqw4NJTY0Kqk&#10;/Lq/GwXnrd7G/jb9+ZKXpBlm2Wm36dZKDfrd8huEp87/i//cGx3mx/D7SzhAz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mbwZTBAAAA2wAAAA8AAAAAAAAAAAAAAAAAnwIA&#10;AGRycy9kb3ducmV2LnhtbFBLBQYAAAAABAAEAPcAAACNAwAAAAA=&#10;" insetpen="t">
                  <v:imagedata r:id="rId16" o:title="artsmark_logo" croptop="9745f" cropbottom="8287f" cropleft="9613f" cropright="9062f" chromakey="white"/>
                </v:shape>
                <v:shape id="Picture 13" o:spid="_x0000_s1034" type="#_x0000_t75" alt="creative partnerships" style="position:absolute;left:1069415;top:1148294;width:5847;height:1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ltdfCAAAA2wAAAA8AAABkcnMvZG93bnJldi54bWxET0uLwjAQvi/4H8IIXhZN9bAs1SgqKBVB&#10;1iceh2Zsi82kNlG7/94sLHibj+85o0ljSvGg2hWWFfR7EQji1OqCMwWH/aL7DcJ5ZI2lZVLwSw4m&#10;49bHCGNtn7ylx85nIoSwi1FB7n0VS+nSnAy6nq2IA3extUEfYJ1JXeMzhJtSDqLoSxosODTkWNE8&#10;p/S6uxsFn5f1qV8tV+fNVRbJ8SdNbrMsUarTbqZDEJ4a/xb/uxMd5g/g75dwgB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ZbXXwgAAANsAAAAPAAAAAAAAAAAAAAAAAJ8C&#10;AABkcnMvZG93bnJldi54bWxQSwUGAAAAAAQABAD3AAAAjgMAAAAA&#10;" insetpen="t">
                  <v:imagedata r:id="rId17" o:title="creative partnerships" chromakey="white"/>
                </v:shape>
                <v:shape id="Picture 14" o:spid="_x0000_s1035" type="#_x0000_t75" alt="HealthySchoolsLogo" style="position:absolute;left:1069415;top:1142957;width:5847;height:3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oGHHCAAAA2wAAAA8AAABkcnMvZG93bnJldi54bWxET01rwkAQvRf8D8sUvBTd1LYi0Y2IIHqs&#10;qR5yG7Jjsml2NmS3Gv99t1DwNo/3Oav1YFtxpd4bxwpepwkI4tJpw5WC09dusgDhA7LG1jEpuJOH&#10;dTZ6WmGq3Y2PdM1DJWII+xQV1CF0qZS+rMmin7qOOHIX11sMEfaV1D3eYrht5SxJ5tKi4dhQY0fb&#10;msrv/McqOCbFrMNF81kU5/fmxWzNPv+4KzV+HjZLEIGG8BD/uw86zn+Dv1/iATL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aBhxwgAAANsAAAAPAAAAAAAAAAAAAAAAAJ8C&#10;AABkcnMvZG93bnJldi54bWxQSwUGAAAAAAQABAD3AAAAjgMAAAAA&#10;" insetpen="t">
                  <v:imagedata r:id="rId18" o:title="HealthySchoolsLogo" chromakey="white"/>
                </v:shape>
                <v:shape id="Picture 15" o:spid="_x0000_s1036" type="#_x0000_t75" alt="investor_in_people_logo" style="position:absolute;left:1069415;top:1128548;width:5847;height:3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K40vCAAAA2wAAAA8AAABkcnMvZG93bnJldi54bWxET01Lw0AQvQv9D8sI3uxGKbXEbosVAvbS&#10;Yqqex+yYBLOzYXeapv++Kwi9zeN9znI9uk4NFGLr2cDDNANFXHnbcm3g41DcL0BFQbbYeSYDZ4qw&#10;Xk1ulphbf+J3GkqpVQrhmKOBRqTPtY5VQw7j1PfEifvxwaEkGGptA55SuOv0Y5bNtcOWU0ODPb02&#10;VP2WR2dg2Mh8VnyNu3As90/+fCi+t/JpzN3t+PIMSmiUq/jf/WbT/Bn8/ZIO0KsL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yuNLwgAAANsAAAAPAAAAAAAAAAAAAAAAAJ8C&#10;AABkcnMvZG93bnJldi54bWxQSwUGAAAAAAQABAD3AAAAjgMAAAAA&#10;" insetpen="t">
                  <v:imagedata r:id="rId19" o:title="investor_in_people_logo" chromakey="#fefefe"/>
                </v:shape>
                <v:shape id="Picture 16" o:spid="_x0000_s1037" type="#_x0000_t75" alt="schoolachieve" style="position:absolute;left:1069415;top:1146109;width:5847;height:2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JAyvCAAAA2wAAAA8AAABkcnMvZG93bnJldi54bWxET9tqwkAQfS/0H5Yp+FY3FSwluhFbEQIi&#10;2lR9HrOTC83OhuyapH/fLRR8m8O5znI1mkb01LnasoKXaQSCOLe65lLB6Wv7/AbCeWSNjWVS8EMO&#10;VsnjwxJjbQf+pD7zpQgh7GJUUHnfxlK6vCKDbmpb4sAVtjPoA+xKqTscQrhp5CyKXqXBmkNDhS19&#10;VJR/ZzejYNhfPKXnfrfZpkd7Pb4Xu8OhV2ryNK4XIDyN/i7+d6c6zJ/D3y/hAJn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iQMrwgAAANsAAAAPAAAAAAAAAAAAAAAAAJ8C&#10;AABkcnMvZG93bnJldi54bWxQSwUGAAAAAAQABAD3AAAAjgMAAAAA&#10;" insetpen="t">
                  <v:imagedata r:id="rId20" o:title="schoolachieve"/>
                </v:shape>
                <v:shape id="Picture 17" o:spid="_x0000_s1038" type="#_x0000_t75" alt="sportsmark08" style="position:absolute;left:1069415;top:1138154;width:5882;height:4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Qsn/CAAAA2wAAAA8AAABkcnMvZG93bnJldi54bWxET9tqAjEQfS/0H8IUfKtZBaVdNytSKChS&#10;xVgE34bN7AU3k2UTdfv3TUHo2xzOdbLlYFtxo943jhVMxgkI4sKZhisF38fP1zcQPiAbbB2Tgh/y&#10;sMyfnzJMjbvzgW46VCKGsE9RQR1Cl0rpi5os+rHriCNXut5iiLCvpOnxHsNtK6dJMpcWG44NNXb0&#10;UVNx0VeroCi350ulv9a799N+t5kd9bmUWqnRy7BagAg0hH/xw702cf4c/n6JB8j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ELJ/wgAAANsAAAAPAAAAAAAAAAAAAAAAAJ8C&#10;AABkcnMvZG93bnJldi54bWxQSwUGAAAAAAQABAD3AAAAjgMAAAAA&#10;" insetpen="t">
                  <v:imagedata r:id="rId21" o:title="sportsmark08" chromakey="white"/>
                </v:shape>
                <v:shape id="Picture 18" o:spid="_x0000_s1039" type="#_x0000_t75" alt="ssat_logo" style="position:absolute;left:1069257;top:1150011;width:6005;height:1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jHwy/AAAA2wAAAA8AAABkcnMvZG93bnJldi54bWxET99rwjAQfh/4P4Qb7G0mG2WO2ihFGPV1&#10;VfZ8NNem2FxqE7X+98tg4Nt9fD+v2M5uEFeaQu9Zw9tSgSBuvOm503A8fL1+gggR2eDgmTTcKcB2&#10;s3gqMDf+xt90rWMnUgiHHDXYGMdcytBYchiWfiROXOsnhzHBqZNmwlsKd4N8V+pDOuw5NVgcaWep&#10;OdUXp6H98Ud1iQd7NtWpUmWfZSVnWr88z+UaRKQ5PsT/7r1J81fw90s6QG5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Box8MvwAAANsAAAAPAAAAAAAAAAAAAAAAAJ8CAABk&#10;cnMvZG93bnJldi54bWxQSwUGAAAAAAQABAD3AAAAiwMAAAAA&#10;" insetpen="t">
                  <v:imagedata r:id="rId22" o:title="ssat_logo" croptop="11178f"/>
                </v:shape>
                <v:shape id="Picture 19" o:spid="_x0000_s1040" type="#_x0000_t75" alt="qiss%20logo" style="position:absolute;left:1069415;top:1132451;width:5823;height:5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Y6KPEAAAA2wAAAA8AAABkcnMvZG93bnJldi54bWxEj0FLw0AQhe+C/2EZwZvdpIgtaTfBioon&#10;IanS65Adk2B2NuyuafTXOwfB2wzvzXvf7KvFjWqmEAfPBvJVBoq49XbgzsDb8elmCyomZIujZzLw&#10;TRGq8vJij4X1Z65pblKnJIRjgQb6lKZC69j25DCu/EQs2ocPDpOsodM24FnC3ajXWXanHQ4sDT1O&#10;9NBT+9l8OQOvj8813bqffHM41OvT/B4o9xtjrq+W+x2oREv6N/9dv1jBF1j5RQbQ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Y6KPEAAAA2wAAAA8AAAAAAAAAAAAAAAAA&#10;nwIAAGRycy9kb3ducmV2LnhtbFBLBQYAAAAABAAEAPcAAACQAwAAAAA=&#10;" insetpen="t">
                  <v:imagedata r:id="rId23" o:title="qiss%20logo" croptop="6442f" cropbottom="5949f" cropleft="6465f" cropright="7351f" chromakey="white"/>
                </v:shape>
                <v:shape id="Picture 20" o:spid="_x0000_s1041" type="#_x0000_t75" alt="NationalCollege_NatSuppSch_RGB_logo" style="position:absolute;left:1069437;top:1115466;width:5760;height:1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KW+e9AAAA2wAAAA8AAABkcnMvZG93bnJldi54bWxET0sKwjAQ3QveIYzgTlNdiK1GEVEQcaG1&#10;BxiasS02k9JErbc3guBuHu87y3VnavGk1lWWFUzGEQji3OqKCwXZdT+ag3AeWWNtmRS8ycF61e8t&#10;MdH2xRd6pr4QIYRdggpK75tESpeXZNCNbUMcuJttDfoA20LqFl8h3NRyGkUzabDi0FBiQ9uS8nv6&#10;MArqU3TczeJ3nJ2rNN/F++P8rFGp4aDbLEB46vxf/HMfdJgfw/eXcIBcfQ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Upb570AAADbAAAADwAAAAAAAAAAAAAAAACfAgAAZHJz&#10;L2Rvd25yZXYueG1sUEsFBgAAAAAEAAQA9wAAAIkDAAAAAA==&#10;" insetpen="t">
                  <v:imagedata r:id="rId24" o:title="NationalCollege_NatSuppSch_RGB_logo" chromakey="white"/>
                </v:shape>
              </v:group>
              <v:shape id="Picture 21" o:spid="_x0000_s1042" type="#_x0000_t75" alt="Image18" style="position:absolute;left:10262;top:9060;width:1146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R77TBAAAA2wAAAA8AAABkcnMvZG93bnJldi54bWxET01rwkAQvQv+h2UEb7oxSJHUVUpV8FAQ&#10;o9Aep9kxCWZnQ3bV1F/fORR6fLzv5bp3jbpTF2rPBmbTBBRx4W3NpYHzaTdZgAoR2WLjmQz8UID1&#10;ajhYYmb9g490z2OpJIRDhgaqGNtM61BU5DBMfUss3MV3DqPArtS2w4eEu0anSfKiHdYsDRW29F5R&#10;cc1vzkC6S+fzj/PX/vu5/VwEN8sPm2NuzHjUv72CitTHf/Gfe2/FJ+vli/wAv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8R77TBAAAA2wAAAA8AAAAAAAAAAAAAAAAAnwIA&#10;AGRycy9kb3ducmV2LnhtbFBLBQYAAAAABAAEAPcAAACNAwAAAAA=&#10;">
                <v:imagedata r:id="rId25" o:title="Image18"/>
              </v:shape>
              <v:shape id="Picture 22" o:spid="_x0000_s1043" type="#_x0000_t75" alt="Image21" style="position:absolute;left:10262;top:7747;width:1125;height:1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j5GrDAAAA2wAAAA8AAABkcnMvZG93bnJldi54bWxEj9FqwkAURN8F/2G5Qt90E6GiqWtoBLGU&#10;UtrYD7hmr0lo9m7YXTX+vVso+DjMzBlmnQ+mExdyvrWsIJ0lIIgrq1uuFfwcdtMlCB+QNXaWScGN&#10;POSb8WiNmbZX/qZLGWoRIewzVNCE0GdS+qohg35me+LonawzGKJ0tdQOrxFuOjlPkoU02HJcaLCn&#10;bUPVb3k2CsxuX5QfqXm/Hb18Ltzq69Oda6WeJsPrC4hAQ3iE/9tvWsE8hb8v8QfIz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GPkasMAAADbAAAADwAAAAAAAAAAAAAAAACf&#10;AgAAZHJzL2Rvd25yZXYueG1sUEsFBgAAAAAEAAQA9wAAAI8DAAAAAA==&#10;">
                <v:imagedata r:id="rId26" o:title="Image21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54674"/>
    <w:multiLevelType w:val="hybridMultilevel"/>
    <w:tmpl w:val="33687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477D8"/>
    <w:multiLevelType w:val="hybridMultilevel"/>
    <w:tmpl w:val="E42AC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D76499"/>
    <w:multiLevelType w:val="hybridMultilevel"/>
    <w:tmpl w:val="17B835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EB201A"/>
    <w:multiLevelType w:val="hybridMultilevel"/>
    <w:tmpl w:val="85324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4577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902"/>
    <w:rsid w:val="000710DB"/>
    <w:rsid w:val="00205EF7"/>
    <w:rsid w:val="00357869"/>
    <w:rsid w:val="003613B5"/>
    <w:rsid w:val="003933C1"/>
    <w:rsid w:val="004258CE"/>
    <w:rsid w:val="00493766"/>
    <w:rsid w:val="00631DB3"/>
    <w:rsid w:val="00641902"/>
    <w:rsid w:val="007962B2"/>
    <w:rsid w:val="009410C2"/>
    <w:rsid w:val="00B81957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  <w:rPr>
      <w:rFonts w:ascii="Verdana" w:hAnsi="Verdana"/>
      <w:sz w:val="20"/>
      <w:szCs w:val="20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customStyle="1" w:styleId="Normal1">
    <w:name w:val="Normal1"/>
    <w:basedOn w:val="Normal"/>
    <w:pPr>
      <w:spacing w:after="200" w:line="260" w:lineRule="atLeast"/>
    </w:pPr>
    <w:rPr>
      <w:rFonts w:ascii="Calibri" w:hAnsi="Calibri"/>
      <w:color w:val="auto"/>
      <w:kern w:val="0"/>
      <w:sz w:val="22"/>
      <w:szCs w:val="22"/>
    </w:rPr>
  </w:style>
  <w:style w:type="paragraph" w:customStyle="1" w:styleId="list0020paragraph">
    <w:name w:val="list_0020paragraph"/>
    <w:basedOn w:val="Normal"/>
    <w:pPr>
      <w:spacing w:after="200" w:line="260" w:lineRule="atLeast"/>
      <w:ind w:left="720"/>
    </w:pPr>
    <w:rPr>
      <w:rFonts w:ascii="Calibri" w:hAnsi="Calibri"/>
      <w:color w:val="auto"/>
      <w:kern w:val="0"/>
      <w:sz w:val="22"/>
      <w:szCs w:val="22"/>
    </w:rPr>
  </w:style>
  <w:style w:type="character" w:customStyle="1" w:styleId="hyperlinkchar1">
    <w:name w:val="hyperlink__char1"/>
    <w:basedOn w:val="DefaultParagraphFont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  <w:rPr>
      <w:rFonts w:ascii="Verdana" w:hAnsi="Verdana"/>
      <w:sz w:val="20"/>
      <w:szCs w:val="20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customStyle="1" w:styleId="Normal1">
    <w:name w:val="Normal1"/>
    <w:basedOn w:val="Normal"/>
    <w:pPr>
      <w:spacing w:after="200" w:line="260" w:lineRule="atLeast"/>
    </w:pPr>
    <w:rPr>
      <w:rFonts w:ascii="Calibri" w:hAnsi="Calibri"/>
      <w:color w:val="auto"/>
      <w:kern w:val="0"/>
      <w:sz w:val="22"/>
      <w:szCs w:val="22"/>
    </w:rPr>
  </w:style>
  <w:style w:type="paragraph" w:customStyle="1" w:styleId="list0020paragraph">
    <w:name w:val="list_0020paragraph"/>
    <w:basedOn w:val="Normal"/>
    <w:pPr>
      <w:spacing w:after="200" w:line="260" w:lineRule="atLeast"/>
      <w:ind w:left="720"/>
    </w:pPr>
    <w:rPr>
      <w:rFonts w:ascii="Calibri" w:hAnsi="Calibri"/>
      <w:color w:val="auto"/>
      <w:kern w:val="0"/>
      <w:sz w:val="22"/>
      <w:szCs w:val="22"/>
    </w:rPr>
  </w:style>
  <w:style w:type="character" w:customStyle="1" w:styleId="hyperlinkchar1">
    <w:name w:val="hyperlink__char1"/>
    <w:basedOn w:val="DefaultParagraphFont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3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0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7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79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94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3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7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0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0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1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29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0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9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jpeg"/><Relationship Id="rId26" Type="http://schemas.openxmlformats.org/officeDocument/2006/relationships/image" Target="media/image26.png"/><Relationship Id="rId3" Type="http://schemas.openxmlformats.org/officeDocument/2006/relationships/image" Target="media/image3.jpe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2" Type="http://schemas.openxmlformats.org/officeDocument/2006/relationships/image" Target="media/image2.png"/><Relationship Id="rId16" Type="http://schemas.openxmlformats.org/officeDocument/2006/relationships/image" Target="media/image16.jpeg"/><Relationship Id="rId20" Type="http://schemas.openxmlformats.org/officeDocument/2006/relationships/image" Target="media/image20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24" Type="http://schemas.openxmlformats.org/officeDocument/2006/relationships/image" Target="media/image24.jpeg"/><Relationship Id="rId5" Type="http://schemas.openxmlformats.org/officeDocument/2006/relationships/image" Target="media/image5.jpeg"/><Relationship Id="rId15" Type="http://schemas.openxmlformats.org/officeDocument/2006/relationships/image" Target="media/image15.png"/><Relationship Id="rId23" Type="http://schemas.openxmlformats.org/officeDocument/2006/relationships/image" Target="media/image23.jpeg"/><Relationship Id="rId10" Type="http://schemas.openxmlformats.org/officeDocument/2006/relationships/image" Target="media/image10.jpeg"/><Relationship Id="rId19" Type="http://schemas.openxmlformats.org/officeDocument/2006/relationships/image" Target="media/image19.jpe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jpeg"/><Relationship Id="rId22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27CEC528</Template>
  <TotalTime>2</TotalTime>
  <Pages>1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</dc:creator>
  <cp:lastModifiedBy>JulieStephenson</cp:lastModifiedBy>
  <cp:revision>3</cp:revision>
  <cp:lastPrinted>2014-03-05T13:11:00Z</cp:lastPrinted>
  <dcterms:created xsi:type="dcterms:W3CDTF">2014-03-05T13:12:00Z</dcterms:created>
  <dcterms:modified xsi:type="dcterms:W3CDTF">2014-03-06T09:16:00Z</dcterms:modified>
</cp:coreProperties>
</file>